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C3C08" w14:textId="77777777" w:rsidR="00800915" w:rsidRPr="00800915" w:rsidRDefault="00800915" w:rsidP="00800915">
      <w:pPr>
        <w:rPr>
          <w:rFonts w:ascii="Arial" w:hAnsi="Arial" w:cs="Arial"/>
          <w:b/>
          <w:bCs/>
          <w:iCs/>
        </w:rPr>
      </w:pPr>
      <w:bookmarkStart w:id="0" w:name="_GoBack"/>
      <w:r w:rsidRPr="00800915">
        <w:rPr>
          <w:rFonts w:ascii="Arial" w:hAnsi="Arial" w:cs="Arial"/>
          <w:b/>
          <w:bCs/>
          <w:iCs/>
        </w:rPr>
        <w:t>Muster: So können Sie bei Dienstleistern nachhaken</w:t>
      </w:r>
    </w:p>
    <w:bookmarkEnd w:id="0"/>
    <w:p w14:paraId="3687E110" w14:textId="77777777" w:rsidR="00800915" w:rsidRPr="008D2486" w:rsidRDefault="00800915" w:rsidP="00800915">
      <w:pPr>
        <w:rPr>
          <w:rFonts w:ascii="Arial" w:hAnsi="Arial" w:cs="Arial"/>
          <w:b/>
          <w:bCs/>
          <w:i/>
          <w:iCs/>
        </w:rPr>
      </w:pPr>
      <w:r w:rsidRPr="008D2486">
        <w:rPr>
          <w:rFonts w:ascii="Arial" w:hAnsi="Arial" w:cs="Arial"/>
          <w:b/>
          <w:bCs/>
          <w:i/>
          <w:iCs/>
        </w:rPr>
        <w:t>Betreff: Rückfragen zu technischen und organisatorischen Maßnahmen</w:t>
      </w:r>
    </w:p>
    <w:p w14:paraId="15D1FAB5" w14:textId="77777777" w:rsidR="00800915" w:rsidRPr="008D2486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Sehr geehrte Damen und Herren,</w:t>
      </w:r>
    </w:p>
    <w:p w14:paraId="338BA7B4" w14:textId="77777777" w:rsidR="00800915" w:rsidRPr="008D2486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im Rahmen unserer datenschutzrechtlichen Überprüfung Ihrer technischen und organisatorischen Maßnahmen bitten wir um kurze Ergänzung bzw. Konkretisierung zu den von Ihnen bereitgestellten Unterlagen.</w:t>
      </w:r>
    </w:p>
    <w:p w14:paraId="0FAD75D7" w14:textId="77777777" w:rsidR="00800915" w:rsidRPr="008D2486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Insbesondere bitten wir um Informationen zu folgenden Punkten:</w:t>
      </w:r>
    </w:p>
    <w:p w14:paraId="0C8E7D98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Welche Unterauftragnehmer bzw. Subdienstleister setzen Sie derzeit ein?</w:t>
      </w:r>
    </w:p>
    <w:p w14:paraId="5174E471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In welchen Ländern erfolgt die Verarbeitung personenbezogener Daten?</w:t>
      </w:r>
    </w:p>
    <w:p w14:paraId="0C6CB40C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Werden KI-Systeme oder KI-Funktionen im Rahmen Ihrer Dienstleistungen eingesetzt?</w:t>
      </w:r>
    </w:p>
    <w:p w14:paraId="4143E08A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Ist ausgeschlossen, dass eingegebene Daten zu Trainingszwecken von KI-Systemen verwendet werden?</w:t>
      </w:r>
    </w:p>
    <w:p w14:paraId="6409E01A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Wie werden Berechtigungen und Zugriffe auf personenbezogene Daten kontrolliert?</w:t>
      </w:r>
    </w:p>
    <w:p w14:paraId="69E73AB5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Wie erfolgt die Löschung personenbezogener Daten nach Vertragsende?</w:t>
      </w:r>
    </w:p>
    <w:p w14:paraId="66C415DB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Innerhalb welcher Fristen informieren Sie über Datenschutz- oder Sicherheitsvorfälle?</w:t>
      </w:r>
    </w:p>
    <w:p w14:paraId="0B87662D" w14:textId="77777777" w:rsidR="00800915" w:rsidRPr="008D2486" w:rsidRDefault="00800915" w:rsidP="00800915">
      <w:pPr>
        <w:numPr>
          <w:ilvl w:val="0"/>
          <w:numId w:val="6"/>
        </w:num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Wie häufig werden Ihre technischen und organisatorischen Maßnahmen überprüft und aktualisiert?</w:t>
      </w:r>
    </w:p>
    <w:p w14:paraId="64678A3D" w14:textId="77777777" w:rsidR="00800915" w:rsidRPr="008D2486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Vielen Dank vorab für Ihre Rückmeldung.</w:t>
      </w:r>
    </w:p>
    <w:p w14:paraId="732F2158" w14:textId="77777777" w:rsidR="00800915" w:rsidRPr="008D2486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Mit freundlichen Grüßen</w:t>
      </w:r>
    </w:p>
    <w:p w14:paraId="6FCD7056" w14:textId="16FF7337" w:rsidR="00001074" w:rsidRPr="00800915" w:rsidRDefault="00800915" w:rsidP="00800915">
      <w:pPr>
        <w:rPr>
          <w:rFonts w:ascii="Arial" w:hAnsi="Arial" w:cs="Arial"/>
          <w:i/>
          <w:iCs/>
        </w:rPr>
      </w:pPr>
      <w:r w:rsidRPr="008D2486">
        <w:rPr>
          <w:rFonts w:ascii="Arial" w:hAnsi="Arial" w:cs="Arial"/>
          <w:i/>
          <w:iCs/>
        </w:rPr>
        <w:t>[Unternehmen</w:t>
      </w:r>
      <w:r>
        <w:rPr>
          <w:rFonts w:ascii="Arial" w:hAnsi="Arial" w:cs="Arial"/>
          <w:i/>
          <w:iCs/>
        </w:rPr>
        <w:t>/</w:t>
      </w:r>
      <w:r w:rsidRPr="008D2486">
        <w:rPr>
          <w:rFonts w:ascii="Arial" w:hAnsi="Arial" w:cs="Arial"/>
          <w:i/>
          <w:iCs/>
        </w:rPr>
        <w:t>Datenschutzbeauftragter]</w:t>
      </w:r>
    </w:p>
    <w:sectPr w:rsidR="00001074" w:rsidRPr="0080091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4FF01" w14:textId="77777777" w:rsidR="002D580C" w:rsidRDefault="002D580C" w:rsidP="007F6464">
      <w:pPr>
        <w:spacing w:after="0" w:line="240" w:lineRule="auto"/>
      </w:pPr>
      <w:r>
        <w:separator/>
      </w:r>
    </w:p>
  </w:endnote>
  <w:endnote w:type="continuationSeparator" w:id="0">
    <w:p w14:paraId="01EFB997" w14:textId="77777777" w:rsidR="002D580C" w:rsidRDefault="002D580C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D3826" w14:textId="77777777" w:rsidR="002D580C" w:rsidRDefault="002D580C" w:rsidP="007F6464">
      <w:pPr>
        <w:spacing w:after="0" w:line="240" w:lineRule="auto"/>
      </w:pPr>
      <w:r>
        <w:separator/>
      </w:r>
    </w:p>
  </w:footnote>
  <w:footnote w:type="continuationSeparator" w:id="0">
    <w:p w14:paraId="29A88E66" w14:textId="77777777" w:rsidR="002D580C" w:rsidRDefault="002D580C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1B3"/>
    <w:multiLevelType w:val="hybridMultilevel"/>
    <w:tmpl w:val="CF78C3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730238"/>
    <w:multiLevelType w:val="multilevel"/>
    <w:tmpl w:val="B9F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575E19"/>
    <w:multiLevelType w:val="hybridMultilevel"/>
    <w:tmpl w:val="556ED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17E08"/>
    <w:multiLevelType w:val="hybridMultilevel"/>
    <w:tmpl w:val="85545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4517B5"/>
    <w:multiLevelType w:val="hybridMultilevel"/>
    <w:tmpl w:val="6D72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E2788F"/>
    <w:multiLevelType w:val="hybridMultilevel"/>
    <w:tmpl w:val="BBD42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A1E17"/>
    <w:rsid w:val="000B1114"/>
    <w:rsid w:val="000C4E79"/>
    <w:rsid w:val="0013437A"/>
    <w:rsid w:val="002A00C3"/>
    <w:rsid w:val="002D580C"/>
    <w:rsid w:val="002E4FE5"/>
    <w:rsid w:val="00571CB6"/>
    <w:rsid w:val="00587F6F"/>
    <w:rsid w:val="005B6A87"/>
    <w:rsid w:val="005E00BB"/>
    <w:rsid w:val="006373B2"/>
    <w:rsid w:val="006E24D8"/>
    <w:rsid w:val="00720E16"/>
    <w:rsid w:val="007F6464"/>
    <w:rsid w:val="00800915"/>
    <w:rsid w:val="00811BEB"/>
    <w:rsid w:val="00A62F9A"/>
    <w:rsid w:val="00B47C8D"/>
    <w:rsid w:val="00BE6E85"/>
    <w:rsid w:val="00BF1BB2"/>
    <w:rsid w:val="00C23E02"/>
    <w:rsid w:val="00D77451"/>
    <w:rsid w:val="00DA42B2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3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2026-07-21T10:22:00Z</dcterms:created>
  <dcterms:modified xsi:type="dcterms:W3CDTF">2026-07-21T10:22:00Z</dcterms:modified>
</cp:coreProperties>
</file>